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881" w:type="dxa"/>
        <w:tblLook w:val="04A0" w:firstRow="1" w:lastRow="0" w:firstColumn="1" w:lastColumn="0" w:noHBand="0" w:noVBand="1"/>
      </w:tblPr>
      <w:tblGrid>
        <w:gridCol w:w="8358"/>
        <w:gridCol w:w="2523"/>
      </w:tblGrid>
      <w:tr w:rsidR="00D454EB" w:rsidRPr="00CE7B0F" w14:paraId="2BB3D515" w14:textId="77777777" w:rsidTr="00C952DD">
        <w:tc>
          <w:tcPr>
            <w:tcW w:w="8358" w:type="dxa"/>
          </w:tcPr>
          <w:p w14:paraId="528E92A9" w14:textId="79605190" w:rsidR="00D454EB" w:rsidRPr="00D40C64" w:rsidRDefault="00D454EB" w:rsidP="00C952DD">
            <w:pPr>
              <w:spacing w:after="0" w:line="260" w:lineRule="exact"/>
              <w:rPr>
                <w:rFonts w:ascii="Garrison Sans" w:hAnsi="Garrison Sans"/>
                <w:sz w:val="18"/>
                <w:szCs w:val="18"/>
              </w:rPr>
            </w:pPr>
            <w:bookmarkStart w:id="0" w:name="Text1"/>
          </w:p>
        </w:tc>
        <w:bookmarkStart w:id="1" w:name="Text5"/>
        <w:tc>
          <w:tcPr>
            <w:tcW w:w="2523" w:type="dxa"/>
          </w:tcPr>
          <w:p w14:paraId="429D4505" w14:textId="2453007D" w:rsidR="00D454EB" w:rsidRPr="00CE7B0F" w:rsidRDefault="00D454EB" w:rsidP="00C952DD">
            <w:pPr>
              <w:spacing w:after="0" w:line="220" w:lineRule="exact"/>
              <w:ind w:left="-102"/>
              <w:rPr>
                <w:rFonts w:ascii="Garrison Sans" w:hAnsi="Garrison Sans"/>
                <w:sz w:val="20"/>
                <w:szCs w:val="20"/>
              </w:rPr>
            </w:pPr>
            <w:r>
              <w:rPr>
                <w:rFonts w:ascii="Garrison Sans" w:hAnsi="Garrison San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default w:val="01.01.2008"/>
                    <w:format w:val="dd.MM.yyyy"/>
                  </w:textInput>
                </w:ffData>
              </w:fldChar>
            </w:r>
            <w:r>
              <w:rPr>
                <w:rFonts w:ascii="Garrison Sans" w:hAnsi="Garrison Sans"/>
                <w:sz w:val="20"/>
                <w:szCs w:val="20"/>
              </w:rPr>
              <w:instrText xml:space="preserve"> FORMTEXT </w:instrText>
            </w:r>
            <w:r>
              <w:rPr>
                <w:rFonts w:ascii="Garrison Sans" w:hAnsi="Garrison Sans"/>
                <w:sz w:val="20"/>
                <w:szCs w:val="20"/>
              </w:rPr>
            </w:r>
            <w:r>
              <w:rPr>
                <w:rFonts w:ascii="Garrison Sans" w:hAnsi="Garrison Sans"/>
                <w:sz w:val="20"/>
                <w:szCs w:val="20"/>
              </w:rPr>
              <w:fldChar w:fldCharType="separate"/>
            </w:r>
            <w:r>
              <w:rPr>
                <w:rFonts w:ascii="Garrison Sans" w:hAnsi="Garrison Sans"/>
                <w:noProof/>
                <w:sz w:val="20"/>
                <w:szCs w:val="20"/>
              </w:rPr>
              <w:t>01.01.2008</w:t>
            </w:r>
            <w:r>
              <w:rPr>
                <w:rFonts w:ascii="Garrison Sans" w:hAnsi="Garrison Sans"/>
                <w:sz w:val="20"/>
                <w:szCs w:val="20"/>
              </w:rPr>
              <w:fldChar w:fldCharType="end"/>
            </w:r>
            <w:bookmarkEnd w:id="1"/>
          </w:p>
          <w:p w14:paraId="643DA8B8" w14:textId="22A5FB86" w:rsidR="00D40C64" w:rsidRPr="00CE7B0F" w:rsidRDefault="00D40C64" w:rsidP="00D40C64">
            <w:pPr>
              <w:spacing w:after="0" w:line="220" w:lineRule="exact"/>
              <w:ind w:left="-102"/>
              <w:rPr>
                <w:rFonts w:ascii="Garrison Sans" w:hAnsi="Garrison Sans"/>
                <w:sz w:val="20"/>
                <w:szCs w:val="20"/>
              </w:rPr>
            </w:pPr>
            <w:r>
              <w:rPr>
                <w:rFonts w:ascii="Garrison Sans" w:hAnsi="Garrison San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-Mail"/>
                  </w:textInput>
                </w:ffData>
              </w:fldChar>
            </w:r>
            <w:r>
              <w:rPr>
                <w:rFonts w:ascii="Garrison Sans" w:hAnsi="Garrison Sans"/>
                <w:sz w:val="20"/>
                <w:szCs w:val="20"/>
              </w:rPr>
              <w:instrText xml:space="preserve"> FORMTEXT </w:instrText>
            </w:r>
            <w:r>
              <w:rPr>
                <w:rFonts w:ascii="Garrison Sans" w:hAnsi="Garrison Sans"/>
                <w:sz w:val="20"/>
                <w:szCs w:val="20"/>
              </w:rPr>
            </w:r>
            <w:r>
              <w:rPr>
                <w:rFonts w:ascii="Garrison Sans" w:hAnsi="Garrison Sans"/>
                <w:sz w:val="20"/>
                <w:szCs w:val="20"/>
              </w:rPr>
              <w:fldChar w:fldCharType="separate"/>
            </w:r>
            <w:r>
              <w:rPr>
                <w:rFonts w:ascii="Garrison Sans" w:hAnsi="Garrison Sans"/>
                <w:noProof/>
                <w:sz w:val="20"/>
                <w:szCs w:val="20"/>
              </w:rPr>
              <w:t>E-Mail</w:t>
            </w:r>
            <w:r>
              <w:rPr>
                <w:rFonts w:ascii="Garrison Sans" w:hAnsi="Garrison Sans"/>
                <w:sz w:val="20"/>
                <w:szCs w:val="20"/>
              </w:rPr>
              <w:fldChar w:fldCharType="end"/>
            </w:r>
          </w:p>
          <w:p w14:paraId="596C52DD" w14:textId="2C7E78A8" w:rsidR="00D454EB" w:rsidRPr="00D40C64" w:rsidRDefault="00D454EB" w:rsidP="00D40C64">
            <w:pPr>
              <w:spacing w:after="0" w:line="220" w:lineRule="exact"/>
              <w:ind w:left="-102"/>
              <w:rPr>
                <w:rFonts w:ascii="Garrison Sans" w:hAnsi="Garrison Sans"/>
                <w:sz w:val="20"/>
                <w:szCs w:val="20"/>
              </w:rPr>
            </w:pPr>
          </w:p>
        </w:tc>
      </w:tr>
      <w:tr w:rsidR="00D454EB" w:rsidRPr="00CE7B0F" w14:paraId="7C3CE472" w14:textId="77777777" w:rsidTr="00C952DD">
        <w:tc>
          <w:tcPr>
            <w:tcW w:w="8358" w:type="dxa"/>
          </w:tcPr>
          <w:p w14:paraId="2D025694" w14:textId="77777777" w:rsidR="00D454EB" w:rsidRPr="00CE7B0F" w:rsidRDefault="00D454EB" w:rsidP="00C952DD">
            <w:pPr>
              <w:spacing w:after="0" w:line="260" w:lineRule="exact"/>
              <w:ind w:left="-108"/>
              <w:rPr>
                <w:rFonts w:ascii="Garrison Sans" w:hAnsi="Garrison Sans"/>
              </w:rPr>
            </w:pPr>
            <w:r w:rsidRPr="00CE7B0F">
              <w:rPr>
                <w:rFonts w:ascii="Garrison Sans" w:hAnsi="Garrison Sans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Anrede"/>
                  </w:textInput>
                </w:ffData>
              </w:fldChar>
            </w:r>
            <w:r w:rsidRPr="00CE7B0F">
              <w:rPr>
                <w:rFonts w:ascii="Garrison Sans" w:hAnsi="Garrison Sans"/>
              </w:rPr>
              <w:instrText xml:space="preserve"> FORMTEXT </w:instrText>
            </w:r>
            <w:r w:rsidRPr="00CE7B0F">
              <w:rPr>
                <w:rFonts w:ascii="Garrison Sans" w:hAnsi="Garrison Sans"/>
              </w:rPr>
            </w:r>
            <w:r w:rsidRPr="00CE7B0F">
              <w:rPr>
                <w:rFonts w:ascii="Garrison Sans" w:hAnsi="Garrison Sans"/>
              </w:rPr>
              <w:fldChar w:fldCharType="separate"/>
            </w:r>
            <w:r>
              <w:rPr>
                <w:rFonts w:ascii="Garrison Sans" w:hAnsi="Garrison Sans"/>
                <w:noProof/>
              </w:rPr>
              <w:t>Anrede</w:t>
            </w:r>
            <w:r w:rsidRPr="00CE7B0F">
              <w:rPr>
                <w:rFonts w:ascii="Garrison Sans" w:hAnsi="Garrison Sans"/>
              </w:rPr>
              <w:fldChar w:fldCharType="end"/>
            </w:r>
          </w:p>
          <w:bookmarkStart w:id="2" w:name="Text2"/>
          <w:p w14:paraId="4DC03E56" w14:textId="774101DB" w:rsidR="00D454EB" w:rsidRPr="00CE7B0F" w:rsidRDefault="00D454EB" w:rsidP="00C952DD">
            <w:pPr>
              <w:spacing w:after="0" w:line="260" w:lineRule="exact"/>
              <w:ind w:left="-108"/>
              <w:rPr>
                <w:rFonts w:ascii="Garrison Sans" w:hAnsi="Garrison Sans"/>
              </w:rPr>
            </w:pPr>
            <w:r w:rsidRPr="00CE7B0F">
              <w:rPr>
                <w:rFonts w:ascii="Garrison Sans" w:hAnsi="Garrison San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Vorname Nachname"/>
                  </w:textInput>
                </w:ffData>
              </w:fldChar>
            </w:r>
            <w:r w:rsidRPr="00CE7B0F">
              <w:rPr>
                <w:rFonts w:ascii="Garrison Sans" w:hAnsi="Garrison Sans"/>
              </w:rPr>
              <w:instrText xml:space="preserve"> FORMTEXT </w:instrText>
            </w:r>
            <w:r w:rsidRPr="00CE7B0F">
              <w:rPr>
                <w:rFonts w:ascii="Garrison Sans" w:hAnsi="Garrison Sans"/>
              </w:rPr>
            </w:r>
            <w:r w:rsidRPr="00CE7B0F">
              <w:rPr>
                <w:rFonts w:ascii="Garrison Sans" w:hAnsi="Garrison Sans"/>
              </w:rPr>
              <w:fldChar w:fldCharType="separate"/>
            </w:r>
            <w:r>
              <w:rPr>
                <w:rFonts w:ascii="Garrison Sans" w:hAnsi="Garrison Sans"/>
                <w:noProof/>
              </w:rPr>
              <w:t>Vorname Nachname</w:t>
            </w:r>
            <w:r w:rsidRPr="00CE7B0F">
              <w:rPr>
                <w:rFonts w:ascii="Garrison Sans" w:hAnsi="Garrison Sans"/>
              </w:rPr>
              <w:fldChar w:fldCharType="end"/>
            </w:r>
            <w:bookmarkEnd w:id="2"/>
          </w:p>
          <w:bookmarkStart w:id="3" w:name="Text3"/>
          <w:p w14:paraId="63244986" w14:textId="77777777" w:rsidR="00D454EB" w:rsidRPr="00CE7B0F" w:rsidRDefault="00D454EB" w:rsidP="00C952DD">
            <w:pPr>
              <w:spacing w:after="0" w:line="260" w:lineRule="exact"/>
              <w:ind w:left="-108"/>
              <w:rPr>
                <w:rFonts w:ascii="Garrison Sans" w:hAnsi="Garrison Sans"/>
              </w:rPr>
            </w:pPr>
            <w:r w:rsidRPr="00CE7B0F">
              <w:rPr>
                <w:rFonts w:ascii="Garrison Sans" w:hAnsi="Garrison Sans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Straße/Postfach"/>
                  </w:textInput>
                </w:ffData>
              </w:fldChar>
            </w:r>
            <w:r w:rsidRPr="00CE7B0F">
              <w:rPr>
                <w:rFonts w:ascii="Garrison Sans" w:hAnsi="Garrison Sans"/>
              </w:rPr>
              <w:instrText xml:space="preserve"> FORMTEXT </w:instrText>
            </w:r>
            <w:r w:rsidRPr="00CE7B0F">
              <w:rPr>
                <w:rFonts w:ascii="Garrison Sans" w:hAnsi="Garrison Sans"/>
              </w:rPr>
            </w:r>
            <w:r w:rsidRPr="00CE7B0F">
              <w:rPr>
                <w:rFonts w:ascii="Garrison Sans" w:hAnsi="Garrison Sans"/>
              </w:rPr>
              <w:fldChar w:fldCharType="separate"/>
            </w:r>
            <w:r>
              <w:rPr>
                <w:rFonts w:ascii="Garrison Sans" w:hAnsi="Garrison Sans"/>
                <w:noProof/>
              </w:rPr>
              <w:t>Straße/Postfach</w:t>
            </w:r>
            <w:r w:rsidRPr="00CE7B0F">
              <w:rPr>
                <w:rFonts w:ascii="Garrison Sans" w:hAnsi="Garrison Sans"/>
              </w:rPr>
              <w:fldChar w:fldCharType="end"/>
            </w:r>
            <w:bookmarkEnd w:id="3"/>
          </w:p>
          <w:bookmarkStart w:id="4" w:name="Text4"/>
          <w:p w14:paraId="0225832F" w14:textId="6EAFE8D0" w:rsidR="00D454EB" w:rsidRPr="00CE7B0F" w:rsidRDefault="00D454EB" w:rsidP="00C952DD">
            <w:pPr>
              <w:spacing w:after="0" w:line="260" w:lineRule="exact"/>
              <w:ind w:left="-108"/>
              <w:rPr>
                <w:rFonts w:ascii="Garrison Sans" w:hAnsi="Garrison Sans"/>
              </w:rPr>
            </w:pPr>
            <w:r w:rsidRPr="00CE7B0F">
              <w:rPr>
                <w:rFonts w:ascii="Garrison Sans" w:hAnsi="Garrison Sans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PLZ Ort"/>
                  </w:textInput>
                </w:ffData>
              </w:fldChar>
            </w:r>
            <w:r w:rsidRPr="00CE7B0F">
              <w:rPr>
                <w:rFonts w:ascii="Garrison Sans" w:hAnsi="Garrison Sans"/>
              </w:rPr>
              <w:instrText xml:space="preserve"> FORMTEXT </w:instrText>
            </w:r>
            <w:r w:rsidRPr="00CE7B0F">
              <w:rPr>
                <w:rFonts w:ascii="Garrison Sans" w:hAnsi="Garrison Sans"/>
              </w:rPr>
            </w:r>
            <w:r w:rsidRPr="00CE7B0F">
              <w:rPr>
                <w:rFonts w:ascii="Garrison Sans" w:hAnsi="Garrison Sans"/>
              </w:rPr>
              <w:fldChar w:fldCharType="separate"/>
            </w:r>
            <w:r>
              <w:rPr>
                <w:rFonts w:ascii="Garrison Sans" w:hAnsi="Garrison Sans"/>
                <w:noProof/>
              </w:rPr>
              <w:t>PLZ Ort</w:t>
            </w:r>
            <w:r w:rsidRPr="00CE7B0F">
              <w:rPr>
                <w:rFonts w:ascii="Garrison Sans" w:hAnsi="Garrison Sans"/>
              </w:rPr>
              <w:fldChar w:fldCharType="end"/>
            </w:r>
            <w:bookmarkEnd w:id="4"/>
          </w:p>
        </w:tc>
        <w:tc>
          <w:tcPr>
            <w:tcW w:w="2523" w:type="dxa"/>
          </w:tcPr>
          <w:p w14:paraId="74264BF5" w14:textId="77777777" w:rsidR="00D454EB" w:rsidRDefault="00D454EB" w:rsidP="00C952DD">
            <w:pPr>
              <w:spacing w:after="0" w:line="260" w:lineRule="exact"/>
              <w:rPr>
                <w:rFonts w:ascii="Garrison Sans" w:hAnsi="Garrison Sans"/>
                <w:sz w:val="20"/>
                <w:szCs w:val="20"/>
              </w:rPr>
            </w:pPr>
          </w:p>
        </w:tc>
      </w:tr>
      <w:bookmarkEnd w:id="0"/>
    </w:tbl>
    <w:p w14:paraId="4CC76A7A" w14:textId="6B6B723D" w:rsidR="005F7E3E" w:rsidRDefault="005F7E3E">
      <w:pPr>
        <w:spacing w:after="0" w:line="260" w:lineRule="exact"/>
        <w:rPr>
          <w:rFonts w:ascii="Garrison Sans" w:hAnsi="Garrison Sans"/>
        </w:rPr>
      </w:pPr>
    </w:p>
    <w:p w14:paraId="194C9C12" w14:textId="5DE59745" w:rsidR="005F7E3E" w:rsidRDefault="005F7E3E">
      <w:pPr>
        <w:spacing w:after="0" w:line="260" w:lineRule="exact"/>
        <w:rPr>
          <w:rFonts w:ascii="Garrison Sans" w:hAnsi="Garrison Sans"/>
        </w:rPr>
      </w:pPr>
    </w:p>
    <w:p w14:paraId="2B0C1889" w14:textId="647E10BC" w:rsidR="005F7E3E" w:rsidRDefault="005F7E3E" w:rsidP="005F7E3E">
      <w:pPr>
        <w:spacing w:after="0" w:line="260" w:lineRule="exact"/>
        <w:rPr>
          <w:rFonts w:ascii="Garrison Sans" w:hAnsi="Garrison Sans"/>
        </w:rPr>
      </w:pPr>
    </w:p>
    <w:p w14:paraId="0A1609E1" w14:textId="1BB04383" w:rsidR="00CB12C5" w:rsidRDefault="00CB12C5" w:rsidP="005F7E3E">
      <w:pPr>
        <w:spacing w:after="0" w:line="260" w:lineRule="exact"/>
        <w:rPr>
          <w:rFonts w:ascii="Garrison Sans" w:hAnsi="Garrison Sans"/>
        </w:rPr>
      </w:pPr>
    </w:p>
    <w:p w14:paraId="0A85A281" w14:textId="77777777" w:rsidR="00CB12C5" w:rsidRDefault="00CB12C5" w:rsidP="005F7E3E">
      <w:pPr>
        <w:spacing w:after="0" w:line="260" w:lineRule="exact"/>
        <w:rPr>
          <w:rFonts w:ascii="Garrison Sans" w:hAnsi="Garrison Sans"/>
        </w:rPr>
      </w:pPr>
    </w:p>
    <w:p w14:paraId="43B7F752" w14:textId="77777777" w:rsidR="00CB12C5" w:rsidRPr="00CB12C5" w:rsidRDefault="006E5E9E" w:rsidP="005F7E3E">
      <w:pPr>
        <w:spacing w:after="0" w:line="260" w:lineRule="exact"/>
        <w:rPr>
          <w:rFonts w:ascii="Garrison Sans" w:hAnsi="Garrison Sans"/>
          <w:b/>
        </w:rPr>
      </w:pPr>
      <w:r>
        <w:rPr>
          <w:rFonts w:ascii="Garrison Sans" w:hAnsi="Garrison Sans"/>
          <w:b/>
        </w:rPr>
        <w:t>Gut f</w:t>
      </w:r>
      <w:r w:rsidR="00A71912">
        <w:rPr>
          <w:rFonts w:ascii="Garrison Sans" w:hAnsi="Garrison Sans"/>
          <w:b/>
        </w:rPr>
        <w:t xml:space="preserve">ür die Umwelt: </w:t>
      </w:r>
      <w:r w:rsidR="00585C52">
        <w:rPr>
          <w:rFonts w:ascii="Garrison Sans" w:hAnsi="Garrison Sans"/>
          <w:b/>
        </w:rPr>
        <w:t>Werbepost nur auf Wunsch</w:t>
      </w:r>
    </w:p>
    <w:p w14:paraId="0397D112" w14:textId="77777777" w:rsidR="008730EB" w:rsidRDefault="008730EB" w:rsidP="008730EB">
      <w:pPr>
        <w:spacing w:after="0" w:line="260" w:lineRule="exact"/>
        <w:rPr>
          <w:rFonts w:ascii="Garrison Sans" w:hAnsi="Garrison Sans"/>
        </w:rPr>
      </w:pPr>
    </w:p>
    <w:p w14:paraId="723C4F91" w14:textId="77777777" w:rsidR="008730EB" w:rsidRDefault="008730EB" w:rsidP="008730EB">
      <w:pPr>
        <w:spacing w:after="0" w:line="260" w:lineRule="exact"/>
        <w:rPr>
          <w:rFonts w:ascii="Garrison Sans" w:hAnsi="Garrison Sans"/>
        </w:rPr>
        <w:sectPr w:rsidR="008730EB" w:rsidSect="00DF236E">
          <w:headerReference w:type="default" r:id="rId6"/>
          <w:footerReference w:type="default" r:id="rId7"/>
          <w:type w:val="continuous"/>
          <w:pgSz w:w="11906" w:h="16838"/>
          <w:pgMar w:top="2552" w:right="2552" w:bottom="1134" w:left="1134" w:header="709" w:footer="215" w:gutter="0"/>
          <w:cols w:space="708"/>
          <w:docGrid w:linePitch="360"/>
        </w:sectPr>
      </w:pPr>
    </w:p>
    <w:p w14:paraId="0EC55814" w14:textId="77777777" w:rsidR="00CB12C5" w:rsidRDefault="00CB12C5" w:rsidP="005F7E3E">
      <w:pPr>
        <w:spacing w:after="0" w:line="260" w:lineRule="exact"/>
        <w:rPr>
          <w:rFonts w:ascii="Garrison Sans" w:hAnsi="Garrison Sans"/>
        </w:rPr>
      </w:pPr>
    </w:p>
    <w:p w14:paraId="43D0A80B" w14:textId="77777777" w:rsidR="00CB12C5" w:rsidRDefault="00CB12C5" w:rsidP="005F7E3E">
      <w:pPr>
        <w:spacing w:after="0" w:line="260" w:lineRule="exact"/>
        <w:rPr>
          <w:rFonts w:ascii="Garrison Sans" w:hAnsi="Garrison Sans"/>
        </w:rPr>
      </w:pPr>
    </w:p>
    <w:p w14:paraId="12AE9EF5" w14:textId="6D779CE3" w:rsidR="00D40C64" w:rsidRDefault="00703DD8" w:rsidP="00D40C64">
      <w:pPr>
        <w:spacing w:after="0" w:line="260" w:lineRule="exact"/>
        <w:rPr>
          <w:rFonts w:ascii="Garrison Sans" w:hAnsi="Garrison Sans"/>
        </w:rPr>
      </w:pPr>
      <w:r>
        <w:rPr>
          <w:rFonts w:ascii="Garrison Sans" w:hAnsi="Garrison Sans"/>
        </w:rPr>
        <w:t>Sehr geehrte*r Frau*</w:t>
      </w:r>
      <w:r w:rsidR="00D40C64">
        <w:rPr>
          <w:rFonts w:ascii="Garrison Sans" w:hAnsi="Garrison Sans"/>
        </w:rPr>
        <w:t xml:space="preserve">Herr </w:t>
      </w:r>
      <w:r w:rsidR="00D40C64">
        <w:rPr>
          <w:rFonts w:ascii="Garrison Sans" w:hAnsi="Garrison Sans"/>
        </w:rPr>
        <w:fldChar w:fldCharType="begin">
          <w:ffData>
            <w:name w:val=""/>
            <w:enabled/>
            <w:calcOnExit w:val="0"/>
            <w:textInput>
              <w:default w:val="NAME DES*DER ABGEORDNETE*N"/>
            </w:textInput>
          </w:ffData>
        </w:fldChar>
      </w:r>
      <w:r w:rsidR="00D40C64">
        <w:rPr>
          <w:rFonts w:ascii="Garrison Sans" w:hAnsi="Garrison Sans"/>
        </w:rPr>
        <w:instrText xml:space="preserve"> FORMTEXT </w:instrText>
      </w:r>
      <w:r w:rsidR="00D40C64">
        <w:rPr>
          <w:rFonts w:ascii="Garrison Sans" w:hAnsi="Garrison Sans"/>
        </w:rPr>
      </w:r>
      <w:r w:rsidR="00D40C64">
        <w:rPr>
          <w:rFonts w:ascii="Garrison Sans" w:hAnsi="Garrison Sans"/>
        </w:rPr>
        <w:fldChar w:fldCharType="separate"/>
      </w:r>
      <w:r w:rsidR="00D40C64">
        <w:rPr>
          <w:rFonts w:ascii="Garrison Sans" w:hAnsi="Garrison Sans"/>
          <w:noProof/>
        </w:rPr>
        <w:t>NAME DES*DER ABGEORDNETE*N</w:t>
      </w:r>
      <w:r w:rsidR="00D40C64">
        <w:rPr>
          <w:rFonts w:ascii="Garrison Sans" w:hAnsi="Garrison Sans"/>
        </w:rPr>
        <w:fldChar w:fldCharType="end"/>
      </w:r>
      <w:r w:rsidR="00D40C64">
        <w:rPr>
          <w:rFonts w:ascii="Garrison Sans" w:hAnsi="Garrison Sans"/>
        </w:rPr>
        <w:t>,</w:t>
      </w:r>
    </w:p>
    <w:p w14:paraId="36CB915A" w14:textId="5014D9FF" w:rsidR="00CB12C5" w:rsidRDefault="00CB12C5" w:rsidP="006E5E9E">
      <w:pPr>
        <w:spacing w:after="0" w:line="260" w:lineRule="exact"/>
        <w:jc w:val="both"/>
        <w:rPr>
          <w:rFonts w:ascii="Garrison Sans" w:hAnsi="Garrison Sans"/>
        </w:rPr>
      </w:pPr>
    </w:p>
    <w:p w14:paraId="5A83BA03" w14:textId="77777777" w:rsidR="006E5E9E" w:rsidRPr="009A2C8A" w:rsidRDefault="006E5E9E" w:rsidP="006E5E9E">
      <w:pPr>
        <w:spacing w:after="0" w:line="260" w:lineRule="exact"/>
        <w:jc w:val="both"/>
        <w:rPr>
          <w:rFonts w:ascii="Garrison Sans" w:hAnsi="Garrison Sans"/>
        </w:rPr>
      </w:pPr>
      <w:r>
        <w:rPr>
          <w:rFonts w:ascii="Garrison Sans" w:hAnsi="Garrison Sans"/>
        </w:rPr>
        <w:t>j</w:t>
      </w:r>
      <w:r w:rsidRPr="009A2C8A">
        <w:rPr>
          <w:rFonts w:ascii="Garrison Sans" w:hAnsi="Garrison Sans"/>
        </w:rPr>
        <w:t>edes Jahr landen rund 36 kg nicht-adressierte Werbepost in je</w:t>
      </w:r>
      <w:r>
        <w:rPr>
          <w:rFonts w:ascii="Garrison Sans" w:hAnsi="Garrison Sans"/>
        </w:rPr>
        <w:t>dem deutschen Briefkasten</w:t>
      </w:r>
      <w:r w:rsidRPr="009A2C8A">
        <w:rPr>
          <w:rFonts w:ascii="Garrison Sans" w:hAnsi="Garrison Sans"/>
        </w:rPr>
        <w:t xml:space="preserve">. </w:t>
      </w:r>
      <w:r>
        <w:rPr>
          <w:rFonts w:ascii="Garrison Sans" w:hAnsi="Garrison Sans"/>
        </w:rPr>
        <w:t xml:space="preserve">Wie eine repräsentative Umfrage ergeben hat, möchten </w:t>
      </w:r>
      <w:r w:rsidRPr="009A2C8A">
        <w:rPr>
          <w:rFonts w:ascii="Garrison Sans" w:hAnsi="Garrison Sans"/>
        </w:rPr>
        <w:t>76% der Bevölkerung diese Werbung jedoch nicht. Dies bedeutet eine unglaubliche Verschwendung von Ressourcen, eine Belastung für unser Entsorgungssystem und nicht zuletzt eine große Belästigung für Bürger*innen.</w:t>
      </w:r>
    </w:p>
    <w:p w14:paraId="0A83DC89" w14:textId="77777777" w:rsidR="008730EB" w:rsidRDefault="008730EB" w:rsidP="006E5E9E">
      <w:pPr>
        <w:spacing w:after="0" w:line="260" w:lineRule="exact"/>
        <w:jc w:val="both"/>
        <w:rPr>
          <w:rFonts w:ascii="Garrison Sans" w:hAnsi="Garrison Sans"/>
        </w:rPr>
      </w:pPr>
    </w:p>
    <w:p w14:paraId="7FB02645" w14:textId="77777777" w:rsidR="00DE35C4" w:rsidRPr="009A2C8A" w:rsidRDefault="006E5E9E" w:rsidP="006E5E9E">
      <w:pPr>
        <w:spacing w:after="0" w:line="260" w:lineRule="exact"/>
        <w:jc w:val="both"/>
        <w:rPr>
          <w:rFonts w:ascii="Garrison Sans" w:hAnsi="Garrison Sans"/>
        </w:rPr>
      </w:pPr>
      <w:r>
        <w:rPr>
          <w:rFonts w:ascii="Garrison Sans" w:hAnsi="Garrison Sans"/>
        </w:rPr>
        <w:t>Wir</w:t>
      </w:r>
      <w:r w:rsidR="00DE35C4" w:rsidRPr="009A2C8A">
        <w:rPr>
          <w:rFonts w:ascii="Garrison Sans" w:hAnsi="Garrison Sans"/>
        </w:rPr>
        <w:t xml:space="preserve"> wende</w:t>
      </w:r>
      <w:r>
        <w:rPr>
          <w:rFonts w:ascii="Garrison Sans" w:hAnsi="Garrison Sans"/>
        </w:rPr>
        <w:t>n uns</w:t>
      </w:r>
      <w:r w:rsidR="00DE35C4" w:rsidRPr="009A2C8A">
        <w:rPr>
          <w:rFonts w:ascii="Garrison Sans" w:hAnsi="Garrison Sans"/>
        </w:rPr>
        <w:t xml:space="preserve"> heute an Sie, weil </w:t>
      </w:r>
      <w:r>
        <w:rPr>
          <w:rFonts w:ascii="Garrison Sans" w:hAnsi="Garrison Sans"/>
        </w:rPr>
        <w:t>wir uns</w:t>
      </w:r>
      <w:r w:rsidR="00DE35C4" w:rsidRPr="009A2C8A">
        <w:rPr>
          <w:rFonts w:ascii="Garrison Sans" w:hAnsi="Garrison Sans"/>
        </w:rPr>
        <w:t xml:space="preserve"> für </w:t>
      </w:r>
      <w:r>
        <w:rPr>
          <w:rFonts w:ascii="Garrison Sans" w:hAnsi="Garrison Sans"/>
        </w:rPr>
        <w:t>ein</w:t>
      </w:r>
      <w:r w:rsidR="00DE35C4" w:rsidRPr="009A2C8A">
        <w:rPr>
          <w:rFonts w:ascii="Garrison Sans" w:hAnsi="Garrison Sans"/>
        </w:rPr>
        <w:t xml:space="preserve"> </w:t>
      </w:r>
      <w:proofErr w:type="spellStart"/>
      <w:r w:rsidR="00DE35C4" w:rsidRPr="009A2C8A">
        <w:rPr>
          <w:rFonts w:ascii="Garrison Sans" w:hAnsi="Garrison Sans"/>
        </w:rPr>
        <w:t>Opt</w:t>
      </w:r>
      <w:proofErr w:type="spellEnd"/>
      <w:r w:rsidR="00DE35C4" w:rsidRPr="009A2C8A">
        <w:rPr>
          <w:rFonts w:ascii="Garrison Sans" w:hAnsi="Garrison Sans"/>
        </w:rPr>
        <w:t>-In</w:t>
      </w:r>
      <w:r>
        <w:rPr>
          <w:rFonts w:ascii="Garrison Sans" w:hAnsi="Garrison Sans"/>
        </w:rPr>
        <w:t>-Verfahren</w:t>
      </w:r>
      <w:r w:rsidR="00DE35C4" w:rsidRPr="009A2C8A">
        <w:rPr>
          <w:rFonts w:ascii="Garrison Sans" w:hAnsi="Garrison Sans"/>
        </w:rPr>
        <w:t xml:space="preserve"> für Werbung im Briefkasten</w:t>
      </w:r>
      <w:r w:rsidRPr="006E5E9E">
        <w:rPr>
          <w:rFonts w:ascii="Garrison Sans" w:hAnsi="Garrison Sans"/>
        </w:rPr>
        <w:t xml:space="preserve"> </w:t>
      </w:r>
      <w:r w:rsidRPr="009A2C8A">
        <w:rPr>
          <w:rFonts w:ascii="Garrison Sans" w:hAnsi="Garrison Sans"/>
        </w:rPr>
        <w:t>einsetzen</w:t>
      </w:r>
      <w:r>
        <w:rPr>
          <w:rFonts w:ascii="Garrison Sans" w:hAnsi="Garrison Sans"/>
        </w:rPr>
        <w:t>. Die Handhabung kennen wir bere</w:t>
      </w:r>
      <w:r w:rsidR="00DE35C4" w:rsidRPr="009A2C8A">
        <w:rPr>
          <w:rFonts w:ascii="Garrison Sans" w:hAnsi="Garrison Sans"/>
        </w:rPr>
        <w:t>its von E-Mail-Werbung. Werbepost soll nur noch dort landen, wo sie wirklich erwünscht ist. W</w:t>
      </w:r>
      <w:r>
        <w:rPr>
          <w:rFonts w:ascii="Garrison Sans" w:hAnsi="Garrison Sans"/>
        </w:rPr>
        <w:t>er Werbung möchte, klebt einen „</w:t>
      </w:r>
      <w:r w:rsidR="00DE35C4" w:rsidRPr="009A2C8A">
        <w:rPr>
          <w:rFonts w:ascii="Garrison Sans" w:hAnsi="Garrison Sans"/>
        </w:rPr>
        <w:t>Werbun</w:t>
      </w:r>
      <w:r w:rsidR="00DE35C4">
        <w:rPr>
          <w:rFonts w:ascii="Garrison Sans" w:hAnsi="Garrison Sans"/>
        </w:rPr>
        <w:t>g, ja bitte”-Aufkleber an den</w:t>
      </w:r>
      <w:r w:rsidR="00DE35C4" w:rsidRPr="009A2C8A">
        <w:rPr>
          <w:rFonts w:ascii="Garrison Sans" w:hAnsi="Garrison Sans"/>
        </w:rPr>
        <w:t xml:space="preserve"> Briefkasten. Wenn es keinen Aufkleber gibt, ist der Einwurf von Werbung nicht erlaubt. Diese Lösung wurde </w:t>
      </w:r>
      <w:r>
        <w:rPr>
          <w:rFonts w:ascii="Garrison Sans" w:hAnsi="Garrison Sans"/>
        </w:rPr>
        <w:t xml:space="preserve">zum Beispiel </w:t>
      </w:r>
      <w:r w:rsidR="00DE35C4" w:rsidRPr="009A2C8A">
        <w:rPr>
          <w:rFonts w:ascii="Garrison Sans" w:hAnsi="Garrison Sans"/>
        </w:rPr>
        <w:t xml:space="preserve">in Amsterdam bereits erfolgreich umgesetzt und </w:t>
      </w:r>
      <w:r>
        <w:rPr>
          <w:rFonts w:ascii="Garrison Sans" w:hAnsi="Garrison Sans"/>
        </w:rPr>
        <w:t>erfährt</w:t>
      </w:r>
      <w:r w:rsidR="00DE35C4" w:rsidRPr="009A2C8A">
        <w:rPr>
          <w:rFonts w:ascii="Garrison Sans" w:hAnsi="Garrison Sans"/>
        </w:rPr>
        <w:t xml:space="preserve"> mit 86% eine sehr große Zustimmung </w:t>
      </w:r>
      <w:proofErr w:type="gramStart"/>
      <w:r w:rsidR="00DE35C4" w:rsidRPr="009A2C8A">
        <w:rPr>
          <w:rFonts w:ascii="Garrison Sans" w:hAnsi="Garrison Sans"/>
        </w:rPr>
        <w:t>bei den Bürger</w:t>
      </w:r>
      <w:proofErr w:type="gramEnd"/>
      <w:r w:rsidR="00DE35C4">
        <w:rPr>
          <w:rFonts w:ascii="Garrison Sans" w:hAnsi="Garrison Sans"/>
        </w:rPr>
        <w:t>*inne</w:t>
      </w:r>
      <w:r w:rsidR="00DE35C4" w:rsidRPr="009A2C8A">
        <w:rPr>
          <w:rFonts w:ascii="Garrison Sans" w:hAnsi="Garrison Sans"/>
        </w:rPr>
        <w:t>n.</w:t>
      </w:r>
    </w:p>
    <w:p w14:paraId="23B90F3E" w14:textId="77777777" w:rsidR="00DE35C4" w:rsidRPr="009A2C8A" w:rsidRDefault="00DE35C4" w:rsidP="006E5E9E">
      <w:pPr>
        <w:spacing w:after="0" w:line="260" w:lineRule="exact"/>
        <w:jc w:val="both"/>
        <w:rPr>
          <w:rFonts w:ascii="Garrison Sans" w:hAnsi="Garrison Sans"/>
        </w:rPr>
      </w:pPr>
    </w:p>
    <w:p w14:paraId="76954152" w14:textId="77777777" w:rsidR="006B0381" w:rsidRPr="009A2C8A" w:rsidRDefault="006B0381" w:rsidP="006B0381">
      <w:pPr>
        <w:spacing w:after="0" w:line="260" w:lineRule="exact"/>
        <w:rPr>
          <w:rFonts w:ascii="Garrison Sans" w:hAnsi="Garrison Sans"/>
        </w:rPr>
      </w:pPr>
      <w:r w:rsidRPr="009A2C8A">
        <w:rPr>
          <w:rFonts w:ascii="Garrison Sans" w:hAnsi="Garrison Sans"/>
        </w:rPr>
        <w:t>Die Bundestagspetition zu diesem Thema hat mehr als 18.500 Stimmen erhalten.</w:t>
      </w:r>
    </w:p>
    <w:p w14:paraId="15570511" w14:textId="77777777" w:rsidR="00DE35C4" w:rsidRPr="009A2C8A" w:rsidRDefault="00DE35C4" w:rsidP="006E5E9E">
      <w:pPr>
        <w:spacing w:after="0" w:line="260" w:lineRule="exact"/>
        <w:jc w:val="both"/>
        <w:rPr>
          <w:rFonts w:ascii="Garrison Sans" w:hAnsi="Garrison Sans"/>
        </w:rPr>
      </w:pPr>
    </w:p>
    <w:p w14:paraId="466A2C3A" w14:textId="77777777" w:rsidR="00DE35C4" w:rsidRDefault="00DE35C4" w:rsidP="006E5E9E">
      <w:pPr>
        <w:spacing w:after="0" w:line="260" w:lineRule="exact"/>
        <w:jc w:val="both"/>
        <w:rPr>
          <w:rFonts w:ascii="Garrison Sans" w:hAnsi="Garrison Sans"/>
        </w:rPr>
      </w:pPr>
      <w:r w:rsidRPr="009A2C8A">
        <w:rPr>
          <w:rFonts w:ascii="Garrison Sans" w:hAnsi="Garrison Sans"/>
        </w:rPr>
        <w:t xml:space="preserve">Gerne </w:t>
      </w:r>
      <w:r w:rsidR="006E5E9E">
        <w:rPr>
          <w:rFonts w:ascii="Garrison Sans" w:hAnsi="Garrison Sans"/>
        </w:rPr>
        <w:t xml:space="preserve">verweisen wir an dieser Stelle auch auf die </w:t>
      </w:r>
      <w:r w:rsidRPr="009A2C8A">
        <w:rPr>
          <w:rFonts w:ascii="Garrison Sans" w:hAnsi="Garrison Sans"/>
        </w:rPr>
        <w:t>Vertreter</w:t>
      </w:r>
      <w:r>
        <w:rPr>
          <w:rFonts w:ascii="Garrison Sans" w:hAnsi="Garrison Sans"/>
        </w:rPr>
        <w:t>*innen</w:t>
      </w:r>
      <w:r w:rsidRPr="009A2C8A">
        <w:rPr>
          <w:rFonts w:ascii="Garrison Sans" w:hAnsi="Garrison Sans"/>
        </w:rPr>
        <w:t xml:space="preserve"> des Letzte Werbung e.V.</w:t>
      </w:r>
      <w:r w:rsidR="006E5E9E">
        <w:rPr>
          <w:rFonts w:ascii="Garrison Sans" w:hAnsi="Garrison Sans"/>
        </w:rPr>
        <w:t xml:space="preserve">, die dieses Thema bereits seit Längerem verfolgen und eine große </w:t>
      </w:r>
      <w:r w:rsidRPr="009A2C8A">
        <w:rPr>
          <w:rFonts w:ascii="Garrison Sans" w:hAnsi="Garrison Sans"/>
        </w:rPr>
        <w:t xml:space="preserve">Expertise </w:t>
      </w:r>
      <w:r w:rsidR="006E5E9E">
        <w:rPr>
          <w:rFonts w:ascii="Garrison Sans" w:hAnsi="Garrison Sans"/>
        </w:rPr>
        <w:t>mitbringen.</w:t>
      </w:r>
    </w:p>
    <w:p w14:paraId="722F78BF" w14:textId="77777777" w:rsidR="00CB12C5" w:rsidRDefault="00CB12C5" w:rsidP="006E5E9E">
      <w:pPr>
        <w:spacing w:after="0" w:line="260" w:lineRule="exact"/>
        <w:jc w:val="both"/>
        <w:rPr>
          <w:rFonts w:ascii="Garrison Sans" w:hAnsi="Garrison Sans"/>
        </w:rPr>
      </w:pPr>
    </w:p>
    <w:p w14:paraId="223822C3" w14:textId="77777777" w:rsidR="00664CE0" w:rsidRDefault="00664CE0" w:rsidP="006E5E9E">
      <w:pPr>
        <w:spacing w:after="0" w:line="260" w:lineRule="exact"/>
        <w:jc w:val="both"/>
        <w:rPr>
          <w:rFonts w:ascii="Garrison Sans" w:hAnsi="Garrison Sans"/>
        </w:rPr>
      </w:pPr>
      <w:r>
        <w:rPr>
          <w:rFonts w:ascii="Garrison Sans" w:hAnsi="Garrison Sans"/>
        </w:rPr>
        <w:t>Quellen und alle weiteren Informationen finden Sie unter:</w:t>
      </w:r>
    </w:p>
    <w:p w14:paraId="5E9A518E" w14:textId="77777777" w:rsidR="00664CE0" w:rsidRDefault="00664CE0" w:rsidP="006E5E9E">
      <w:pPr>
        <w:spacing w:after="0" w:line="260" w:lineRule="exact"/>
        <w:jc w:val="both"/>
        <w:rPr>
          <w:rFonts w:ascii="Garrison Sans" w:hAnsi="Garrison Sans"/>
        </w:rPr>
      </w:pPr>
      <w:r>
        <w:rPr>
          <w:rFonts w:ascii="Garrison Sans" w:hAnsi="Garrison Sans"/>
        </w:rPr>
        <w:t>www.kljb.org/keine-werbung</w:t>
      </w:r>
    </w:p>
    <w:p w14:paraId="61378FB2" w14:textId="77777777" w:rsidR="00664CE0" w:rsidRDefault="00664CE0" w:rsidP="006E5E9E">
      <w:pPr>
        <w:spacing w:after="0" w:line="260" w:lineRule="exact"/>
        <w:jc w:val="both"/>
        <w:rPr>
          <w:rFonts w:ascii="Garrison Sans" w:hAnsi="Garrison Sans"/>
        </w:rPr>
      </w:pPr>
      <w:r>
        <w:rPr>
          <w:rFonts w:ascii="Garrison Sans" w:hAnsi="Garrison Sans"/>
        </w:rPr>
        <w:t>www.letzte-werbung.de</w:t>
      </w:r>
    </w:p>
    <w:p w14:paraId="2B909B13" w14:textId="77777777" w:rsidR="00664CE0" w:rsidRDefault="00664CE0" w:rsidP="005F7E3E">
      <w:pPr>
        <w:spacing w:after="0" w:line="260" w:lineRule="exact"/>
        <w:rPr>
          <w:rFonts w:ascii="Garrison Sans" w:hAnsi="Garrison Sans"/>
        </w:rPr>
      </w:pPr>
    </w:p>
    <w:p w14:paraId="6599E198" w14:textId="77777777" w:rsidR="00CD104F" w:rsidRDefault="00CD104F" w:rsidP="005F7E3E">
      <w:pPr>
        <w:spacing w:after="0" w:line="260" w:lineRule="exact"/>
        <w:rPr>
          <w:rFonts w:ascii="Garrison Sans" w:hAnsi="Garrison Sans"/>
        </w:rPr>
      </w:pPr>
    </w:p>
    <w:bookmarkStart w:id="5" w:name="Text11"/>
    <w:p w14:paraId="5B707F2D" w14:textId="77777777" w:rsidR="00CD104F" w:rsidRDefault="00CD104F" w:rsidP="005F7E3E">
      <w:pPr>
        <w:spacing w:after="0" w:line="260" w:lineRule="exact"/>
        <w:rPr>
          <w:rFonts w:ascii="Garrison Sans" w:hAnsi="Garrison Sans"/>
        </w:rPr>
      </w:pPr>
      <w:r>
        <w:rPr>
          <w:rFonts w:ascii="Garrison Sans" w:hAnsi="Garrison Sans"/>
        </w:rPr>
        <w:fldChar w:fldCharType="begin">
          <w:ffData>
            <w:name w:val="Text11"/>
            <w:enabled/>
            <w:calcOnExit w:val="0"/>
            <w:textInput>
              <w:default w:val="Mit freundlichen Grüßen"/>
            </w:textInput>
          </w:ffData>
        </w:fldChar>
      </w:r>
      <w:r>
        <w:rPr>
          <w:rFonts w:ascii="Garrison Sans" w:hAnsi="Garrison Sans"/>
        </w:rPr>
        <w:instrText xml:space="preserve"> FORMTEXT </w:instrText>
      </w:r>
      <w:r>
        <w:rPr>
          <w:rFonts w:ascii="Garrison Sans" w:hAnsi="Garrison Sans"/>
        </w:rPr>
      </w:r>
      <w:r>
        <w:rPr>
          <w:rFonts w:ascii="Garrison Sans" w:hAnsi="Garrison Sans"/>
        </w:rPr>
        <w:fldChar w:fldCharType="separate"/>
      </w:r>
      <w:r w:rsidR="00901678">
        <w:rPr>
          <w:rFonts w:ascii="Garrison Sans" w:hAnsi="Garrison Sans"/>
          <w:noProof/>
        </w:rPr>
        <w:t>Mit freundlichen Grüßen</w:t>
      </w:r>
      <w:r>
        <w:rPr>
          <w:rFonts w:ascii="Garrison Sans" w:hAnsi="Garrison Sans"/>
        </w:rPr>
        <w:fldChar w:fldCharType="end"/>
      </w:r>
      <w:bookmarkEnd w:id="5"/>
    </w:p>
    <w:p w14:paraId="05CBBDF7" w14:textId="77777777" w:rsidR="00CD104F" w:rsidRDefault="00CD104F" w:rsidP="005F7E3E">
      <w:pPr>
        <w:spacing w:after="0" w:line="260" w:lineRule="exact"/>
        <w:rPr>
          <w:rFonts w:ascii="Garrison Sans" w:hAnsi="Garrison Sans"/>
        </w:rPr>
      </w:pPr>
    </w:p>
    <w:p w14:paraId="74434D52" w14:textId="77777777" w:rsidR="00CD104F" w:rsidRDefault="00CD104F" w:rsidP="005F7E3E">
      <w:pPr>
        <w:spacing w:after="0" w:line="260" w:lineRule="exact"/>
        <w:rPr>
          <w:rFonts w:ascii="Garrison Sans" w:hAnsi="Garrison San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46"/>
        <w:gridCol w:w="2737"/>
        <w:gridCol w:w="2737"/>
      </w:tblGrid>
      <w:tr w:rsidR="00CD104F" w:rsidRPr="00CE7B0F" w14:paraId="7305B9F1" w14:textId="77777777" w:rsidTr="00664CE0">
        <w:tc>
          <w:tcPr>
            <w:tcW w:w="2746" w:type="dxa"/>
          </w:tcPr>
          <w:bookmarkStart w:id="6" w:name="Text12"/>
          <w:p w14:paraId="54FA4384" w14:textId="77777777" w:rsidR="00CD104F" w:rsidRPr="00CE7B0F" w:rsidRDefault="00CD104F" w:rsidP="00403D76">
            <w:pPr>
              <w:spacing w:after="0" w:line="260" w:lineRule="exact"/>
              <w:ind w:left="-108"/>
              <w:rPr>
                <w:rFonts w:ascii="Garrison Sans" w:hAnsi="Garrison Sans"/>
              </w:rPr>
            </w:pPr>
            <w:r w:rsidRPr="00CE7B0F">
              <w:rPr>
                <w:rFonts w:ascii="Garrison Sans" w:hAnsi="Garrison Sans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Vorname Nachname"/>
                  </w:textInput>
                </w:ffData>
              </w:fldChar>
            </w:r>
            <w:r w:rsidRPr="00CE7B0F">
              <w:rPr>
                <w:rFonts w:ascii="Garrison Sans" w:hAnsi="Garrison Sans"/>
              </w:rPr>
              <w:instrText xml:space="preserve"> FORMTEXT </w:instrText>
            </w:r>
            <w:r w:rsidRPr="00CE7B0F">
              <w:rPr>
                <w:rFonts w:ascii="Garrison Sans" w:hAnsi="Garrison Sans"/>
              </w:rPr>
            </w:r>
            <w:r w:rsidRPr="00CE7B0F">
              <w:rPr>
                <w:rFonts w:ascii="Garrison Sans" w:hAnsi="Garrison Sans"/>
              </w:rPr>
              <w:fldChar w:fldCharType="separate"/>
            </w:r>
            <w:r w:rsidR="00901678">
              <w:rPr>
                <w:rFonts w:ascii="Garrison Sans" w:hAnsi="Garrison Sans"/>
                <w:noProof/>
              </w:rPr>
              <w:t>Vorname Nachname</w:t>
            </w:r>
            <w:r w:rsidRPr="00CE7B0F">
              <w:rPr>
                <w:rFonts w:ascii="Garrison Sans" w:hAnsi="Garrison Sans"/>
              </w:rPr>
              <w:fldChar w:fldCharType="end"/>
            </w:r>
            <w:bookmarkEnd w:id="6"/>
          </w:p>
          <w:bookmarkStart w:id="7" w:name="Text13"/>
          <w:p w14:paraId="1FFCFB31" w14:textId="77777777" w:rsidR="00CD104F" w:rsidRPr="00CE7B0F" w:rsidRDefault="00CD104F" w:rsidP="00CE7B0F">
            <w:pPr>
              <w:spacing w:after="0" w:line="260" w:lineRule="exact"/>
              <w:ind w:left="-108"/>
              <w:rPr>
                <w:rFonts w:ascii="Garrison Sans" w:hAnsi="Garrison Sans"/>
              </w:rPr>
            </w:pPr>
            <w:r w:rsidRPr="00CE7B0F">
              <w:rPr>
                <w:rFonts w:ascii="Garrison Sans" w:hAnsi="Garrison Sans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Bezeichnung"/>
                  </w:textInput>
                </w:ffData>
              </w:fldChar>
            </w:r>
            <w:r w:rsidRPr="00CE7B0F">
              <w:rPr>
                <w:rFonts w:ascii="Garrison Sans" w:hAnsi="Garrison Sans"/>
              </w:rPr>
              <w:instrText xml:space="preserve"> FORMTEXT </w:instrText>
            </w:r>
            <w:r w:rsidRPr="00CE7B0F">
              <w:rPr>
                <w:rFonts w:ascii="Garrison Sans" w:hAnsi="Garrison Sans"/>
              </w:rPr>
            </w:r>
            <w:r w:rsidRPr="00CE7B0F">
              <w:rPr>
                <w:rFonts w:ascii="Garrison Sans" w:hAnsi="Garrison Sans"/>
              </w:rPr>
              <w:fldChar w:fldCharType="separate"/>
            </w:r>
            <w:r w:rsidR="00901678">
              <w:rPr>
                <w:rFonts w:ascii="Garrison Sans" w:hAnsi="Garrison Sans"/>
                <w:noProof/>
              </w:rPr>
              <w:t>Bezeichnung</w:t>
            </w:r>
            <w:r w:rsidRPr="00CE7B0F">
              <w:rPr>
                <w:rFonts w:ascii="Garrison Sans" w:hAnsi="Garrison Sans"/>
              </w:rPr>
              <w:fldChar w:fldCharType="end"/>
            </w:r>
            <w:bookmarkEnd w:id="7"/>
          </w:p>
        </w:tc>
        <w:tc>
          <w:tcPr>
            <w:tcW w:w="2737" w:type="dxa"/>
          </w:tcPr>
          <w:p w14:paraId="473D5148" w14:textId="77777777" w:rsidR="00CD104F" w:rsidRPr="00CE7B0F" w:rsidRDefault="00CD104F" w:rsidP="00CE7B0F">
            <w:pPr>
              <w:spacing w:after="0" w:line="260" w:lineRule="exact"/>
              <w:rPr>
                <w:rFonts w:ascii="Garrison Sans" w:hAnsi="Garrison Sans"/>
              </w:rPr>
            </w:pPr>
            <w:r w:rsidRPr="00CE7B0F">
              <w:rPr>
                <w:rFonts w:ascii="Garrison Sans" w:hAnsi="Garrison San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8" w:name="Text14"/>
            <w:r w:rsidRPr="00CE7B0F">
              <w:rPr>
                <w:rFonts w:ascii="Garrison Sans" w:hAnsi="Garrison Sans"/>
              </w:rPr>
              <w:instrText xml:space="preserve"> FORMTEXT </w:instrText>
            </w:r>
            <w:r w:rsidRPr="00CE7B0F">
              <w:rPr>
                <w:rFonts w:ascii="Garrison Sans" w:hAnsi="Garrison Sans"/>
              </w:rPr>
            </w:r>
            <w:r w:rsidRPr="00CE7B0F">
              <w:rPr>
                <w:rFonts w:ascii="Garrison Sans" w:hAnsi="Garrison Sans"/>
              </w:rPr>
              <w:fldChar w:fldCharType="separate"/>
            </w:r>
            <w:r w:rsidR="00901678">
              <w:rPr>
                <w:rFonts w:ascii="Garrison Sans" w:hAnsi="Garrison Sans"/>
                <w:noProof/>
              </w:rPr>
              <w:t> </w:t>
            </w:r>
            <w:r w:rsidR="00901678">
              <w:rPr>
                <w:rFonts w:ascii="Garrison Sans" w:hAnsi="Garrison Sans"/>
                <w:noProof/>
              </w:rPr>
              <w:t> </w:t>
            </w:r>
            <w:r w:rsidR="00901678">
              <w:rPr>
                <w:rFonts w:ascii="Garrison Sans" w:hAnsi="Garrison Sans"/>
                <w:noProof/>
              </w:rPr>
              <w:t> </w:t>
            </w:r>
            <w:r w:rsidR="00901678">
              <w:rPr>
                <w:rFonts w:ascii="Garrison Sans" w:hAnsi="Garrison Sans"/>
                <w:noProof/>
              </w:rPr>
              <w:t> </w:t>
            </w:r>
            <w:r w:rsidR="00901678">
              <w:rPr>
                <w:rFonts w:ascii="Garrison Sans" w:hAnsi="Garrison Sans"/>
                <w:noProof/>
              </w:rPr>
              <w:t> </w:t>
            </w:r>
            <w:r w:rsidRPr="00CE7B0F">
              <w:rPr>
                <w:rFonts w:ascii="Garrison Sans" w:hAnsi="Garrison Sans"/>
              </w:rPr>
              <w:fldChar w:fldCharType="end"/>
            </w:r>
            <w:bookmarkEnd w:id="8"/>
          </w:p>
          <w:p w14:paraId="1663FFC4" w14:textId="77777777" w:rsidR="00CD104F" w:rsidRPr="00CE7B0F" w:rsidRDefault="00CD104F" w:rsidP="00CE7B0F">
            <w:pPr>
              <w:spacing w:after="0" w:line="260" w:lineRule="exact"/>
              <w:rPr>
                <w:rFonts w:ascii="Garrison Sans" w:hAnsi="Garrison Sans"/>
              </w:rPr>
            </w:pPr>
            <w:r w:rsidRPr="00CE7B0F">
              <w:rPr>
                <w:rFonts w:ascii="Garrison Sans" w:hAnsi="Garrison San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 w:rsidRPr="00CE7B0F">
              <w:rPr>
                <w:rFonts w:ascii="Garrison Sans" w:hAnsi="Garrison Sans"/>
              </w:rPr>
              <w:instrText xml:space="preserve"> FORMTEXT </w:instrText>
            </w:r>
            <w:r w:rsidRPr="00CE7B0F">
              <w:rPr>
                <w:rFonts w:ascii="Garrison Sans" w:hAnsi="Garrison Sans"/>
              </w:rPr>
            </w:r>
            <w:r w:rsidRPr="00CE7B0F">
              <w:rPr>
                <w:rFonts w:ascii="Garrison Sans" w:hAnsi="Garrison Sans"/>
              </w:rPr>
              <w:fldChar w:fldCharType="separate"/>
            </w:r>
            <w:r w:rsidR="00901678">
              <w:rPr>
                <w:rFonts w:ascii="Garrison Sans" w:hAnsi="Garrison Sans"/>
                <w:noProof/>
              </w:rPr>
              <w:t> </w:t>
            </w:r>
            <w:r w:rsidR="00901678">
              <w:rPr>
                <w:rFonts w:ascii="Garrison Sans" w:hAnsi="Garrison Sans"/>
                <w:noProof/>
              </w:rPr>
              <w:t> </w:t>
            </w:r>
            <w:r w:rsidR="00901678">
              <w:rPr>
                <w:rFonts w:ascii="Garrison Sans" w:hAnsi="Garrison Sans"/>
                <w:noProof/>
              </w:rPr>
              <w:t> </w:t>
            </w:r>
            <w:r w:rsidR="00901678">
              <w:rPr>
                <w:rFonts w:ascii="Garrison Sans" w:hAnsi="Garrison Sans"/>
                <w:noProof/>
              </w:rPr>
              <w:t> </w:t>
            </w:r>
            <w:r w:rsidR="00901678">
              <w:rPr>
                <w:rFonts w:ascii="Garrison Sans" w:hAnsi="Garrison Sans"/>
                <w:noProof/>
              </w:rPr>
              <w:t> </w:t>
            </w:r>
            <w:r w:rsidRPr="00CE7B0F">
              <w:rPr>
                <w:rFonts w:ascii="Garrison Sans" w:hAnsi="Garrison Sans"/>
              </w:rPr>
              <w:fldChar w:fldCharType="end"/>
            </w:r>
            <w:bookmarkEnd w:id="9"/>
          </w:p>
        </w:tc>
        <w:tc>
          <w:tcPr>
            <w:tcW w:w="2737" w:type="dxa"/>
          </w:tcPr>
          <w:p w14:paraId="1557B60E" w14:textId="77777777" w:rsidR="00CD104F" w:rsidRPr="00CE7B0F" w:rsidRDefault="00CD104F" w:rsidP="00CE7B0F">
            <w:pPr>
              <w:spacing w:after="0" w:line="260" w:lineRule="exact"/>
              <w:rPr>
                <w:rFonts w:ascii="Garrison Sans" w:hAnsi="Garrison Sans"/>
              </w:rPr>
            </w:pPr>
            <w:r w:rsidRPr="00CE7B0F">
              <w:rPr>
                <w:rFonts w:ascii="Garrison Sans" w:hAnsi="Garrison San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 w:rsidRPr="00CE7B0F">
              <w:rPr>
                <w:rFonts w:ascii="Garrison Sans" w:hAnsi="Garrison Sans"/>
              </w:rPr>
              <w:instrText xml:space="preserve"> FORMTEXT </w:instrText>
            </w:r>
            <w:r w:rsidRPr="00CE7B0F">
              <w:rPr>
                <w:rFonts w:ascii="Garrison Sans" w:hAnsi="Garrison Sans"/>
              </w:rPr>
            </w:r>
            <w:r w:rsidRPr="00CE7B0F">
              <w:rPr>
                <w:rFonts w:ascii="Garrison Sans" w:hAnsi="Garrison Sans"/>
              </w:rPr>
              <w:fldChar w:fldCharType="separate"/>
            </w:r>
            <w:r w:rsidR="00901678">
              <w:rPr>
                <w:rFonts w:ascii="Garrison Sans" w:hAnsi="Garrison Sans"/>
                <w:noProof/>
              </w:rPr>
              <w:t> </w:t>
            </w:r>
            <w:r w:rsidR="00901678">
              <w:rPr>
                <w:rFonts w:ascii="Garrison Sans" w:hAnsi="Garrison Sans"/>
                <w:noProof/>
              </w:rPr>
              <w:t> </w:t>
            </w:r>
            <w:r w:rsidR="00901678">
              <w:rPr>
                <w:rFonts w:ascii="Garrison Sans" w:hAnsi="Garrison Sans"/>
                <w:noProof/>
              </w:rPr>
              <w:t> </w:t>
            </w:r>
            <w:r w:rsidR="00901678">
              <w:rPr>
                <w:rFonts w:ascii="Garrison Sans" w:hAnsi="Garrison Sans"/>
                <w:noProof/>
              </w:rPr>
              <w:t> </w:t>
            </w:r>
            <w:r w:rsidR="00901678">
              <w:rPr>
                <w:rFonts w:ascii="Garrison Sans" w:hAnsi="Garrison Sans"/>
                <w:noProof/>
              </w:rPr>
              <w:t> </w:t>
            </w:r>
            <w:r w:rsidRPr="00CE7B0F">
              <w:rPr>
                <w:rFonts w:ascii="Garrison Sans" w:hAnsi="Garrison Sans"/>
              </w:rPr>
              <w:fldChar w:fldCharType="end"/>
            </w:r>
            <w:bookmarkEnd w:id="10"/>
          </w:p>
          <w:p w14:paraId="60F0053C" w14:textId="77777777" w:rsidR="00CD104F" w:rsidRPr="00CE7B0F" w:rsidRDefault="00CD104F" w:rsidP="00CE7B0F">
            <w:pPr>
              <w:spacing w:after="0" w:line="260" w:lineRule="exact"/>
              <w:rPr>
                <w:rFonts w:ascii="Garrison Sans" w:hAnsi="Garrison Sans"/>
              </w:rPr>
            </w:pPr>
            <w:r w:rsidRPr="00CE7B0F">
              <w:rPr>
                <w:rFonts w:ascii="Garrison Sans" w:hAnsi="Garrison San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1" w:name="Text17"/>
            <w:r w:rsidRPr="00CE7B0F">
              <w:rPr>
                <w:rFonts w:ascii="Garrison Sans" w:hAnsi="Garrison Sans"/>
              </w:rPr>
              <w:instrText xml:space="preserve"> FORMTEXT </w:instrText>
            </w:r>
            <w:r w:rsidRPr="00CE7B0F">
              <w:rPr>
                <w:rFonts w:ascii="Garrison Sans" w:hAnsi="Garrison Sans"/>
              </w:rPr>
            </w:r>
            <w:r w:rsidRPr="00CE7B0F">
              <w:rPr>
                <w:rFonts w:ascii="Garrison Sans" w:hAnsi="Garrison Sans"/>
              </w:rPr>
              <w:fldChar w:fldCharType="separate"/>
            </w:r>
            <w:r w:rsidR="00901678">
              <w:rPr>
                <w:rFonts w:ascii="Garrison Sans" w:hAnsi="Garrison Sans"/>
                <w:noProof/>
              </w:rPr>
              <w:t> </w:t>
            </w:r>
            <w:r w:rsidR="00901678">
              <w:rPr>
                <w:rFonts w:ascii="Garrison Sans" w:hAnsi="Garrison Sans"/>
                <w:noProof/>
              </w:rPr>
              <w:t> </w:t>
            </w:r>
            <w:r w:rsidR="00901678">
              <w:rPr>
                <w:rFonts w:ascii="Garrison Sans" w:hAnsi="Garrison Sans"/>
                <w:noProof/>
              </w:rPr>
              <w:t> </w:t>
            </w:r>
            <w:r w:rsidR="00901678">
              <w:rPr>
                <w:rFonts w:ascii="Garrison Sans" w:hAnsi="Garrison Sans"/>
                <w:noProof/>
              </w:rPr>
              <w:t> </w:t>
            </w:r>
            <w:r w:rsidR="00901678">
              <w:rPr>
                <w:rFonts w:ascii="Garrison Sans" w:hAnsi="Garrison Sans"/>
                <w:noProof/>
              </w:rPr>
              <w:t> </w:t>
            </w:r>
            <w:r w:rsidRPr="00CE7B0F">
              <w:rPr>
                <w:rFonts w:ascii="Garrison Sans" w:hAnsi="Garrison Sans"/>
              </w:rPr>
              <w:fldChar w:fldCharType="end"/>
            </w:r>
            <w:bookmarkEnd w:id="11"/>
          </w:p>
        </w:tc>
      </w:tr>
      <w:tr w:rsidR="00CD104F" w:rsidRPr="00CE7B0F" w14:paraId="661550E6" w14:textId="77777777" w:rsidTr="00664CE0">
        <w:tc>
          <w:tcPr>
            <w:tcW w:w="2746" w:type="dxa"/>
          </w:tcPr>
          <w:p w14:paraId="3DBB4903" w14:textId="77777777" w:rsidR="00CD104F" w:rsidRPr="00CE7B0F" w:rsidRDefault="00CD104F" w:rsidP="00CE7B0F">
            <w:pPr>
              <w:spacing w:after="0" w:line="260" w:lineRule="exact"/>
              <w:rPr>
                <w:rFonts w:ascii="Garrison Sans" w:hAnsi="Garrison Sans"/>
              </w:rPr>
            </w:pPr>
          </w:p>
        </w:tc>
        <w:tc>
          <w:tcPr>
            <w:tcW w:w="2737" w:type="dxa"/>
          </w:tcPr>
          <w:p w14:paraId="54ECD8AC" w14:textId="77777777" w:rsidR="00CD104F" w:rsidRPr="00CE7B0F" w:rsidRDefault="00CD104F" w:rsidP="00CE7B0F">
            <w:pPr>
              <w:spacing w:after="0" w:line="260" w:lineRule="exact"/>
              <w:rPr>
                <w:rFonts w:ascii="Garrison Sans" w:hAnsi="Garrison Sans"/>
              </w:rPr>
            </w:pPr>
          </w:p>
        </w:tc>
        <w:tc>
          <w:tcPr>
            <w:tcW w:w="2737" w:type="dxa"/>
          </w:tcPr>
          <w:p w14:paraId="1D411D7F" w14:textId="77777777" w:rsidR="00CD104F" w:rsidRPr="00CE7B0F" w:rsidRDefault="00CD104F" w:rsidP="00CE7B0F">
            <w:pPr>
              <w:spacing w:after="0" w:line="260" w:lineRule="exact"/>
              <w:rPr>
                <w:rFonts w:ascii="Garrison Sans" w:hAnsi="Garrison Sans"/>
              </w:rPr>
            </w:pPr>
          </w:p>
        </w:tc>
      </w:tr>
    </w:tbl>
    <w:p w14:paraId="5ACD777F" w14:textId="77777777" w:rsidR="00CD104F" w:rsidRDefault="00CD104F" w:rsidP="005F7E3E">
      <w:pPr>
        <w:spacing w:after="0" w:line="260" w:lineRule="exact"/>
        <w:rPr>
          <w:rFonts w:ascii="Garrison Sans" w:hAnsi="Garrison Sans"/>
        </w:rPr>
      </w:pPr>
    </w:p>
    <w:p w14:paraId="176E2B37" w14:textId="77777777" w:rsidR="00403D76" w:rsidRDefault="00403D76" w:rsidP="005F7E3E">
      <w:pPr>
        <w:spacing w:after="0" w:line="260" w:lineRule="exact"/>
        <w:rPr>
          <w:rFonts w:ascii="Garrison Sans" w:hAnsi="Garrison Sans"/>
        </w:rPr>
      </w:pPr>
    </w:p>
    <w:sectPr w:rsidR="00403D76" w:rsidSect="0004737D">
      <w:headerReference w:type="default" r:id="rId8"/>
      <w:footerReference w:type="default" r:id="rId9"/>
      <w:type w:val="continuous"/>
      <w:pgSz w:w="11906" w:h="16838"/>
      <w:pgMar w:top="2552" w:right="2552" w:bottom="1134" w:left="1134" w:header="709" w:footer="215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D43C2D" w14:textId="77777777" w:rsidR="00A5017C" w:rsidRDefault="00A5017C" w:rsidP="00713D84">
      <w:pPr>
        <w:spacing w:after="0" w:line="240" w:lineRule="auto"/>
      </w:pPr>
      <w:r>
        <w:separator/>
      </w:r>
    </w:p>
  </w:endnote>
  <w:endnote w:type="continuationSeparator" w:id="0">
    <w:p w14:paraId="476B414C" w14:textId="77777777" w:rsidR="00A5017C" w:rsidRDefault="00A5017C" w:rsidP="00713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tone Sans">
    <w:altName w:val="Agency FB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rison Sans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Garrison Cond. Sans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5EB18F" w14:textId="77777777" w:rsidR="003B52A6" w:rsidRPr="00610D04" w:rsidRDefault="009F538F" w:rsidP="00B478E3">
    <w:pPr>
      <w:pStyle w:val="Fuzeile"/>
      <w:rPr>
        <w:sz w:val="2"/>
        <w:szCs w:val="2"/>
      </w:rPr>
    </w:pPr>
    <w:r>
      <w:rPr>
        <w:rFonts w:ascii="Garrison Cond. Sans" w:hAnsi="Garrison Cond. Sans"/>
        <w:b/>
        <w:noProof/>
        <w:color w:val="008781"/>
        <w:sz w:val="15"/>
        <w:szCs w:val="15"/>
        <w:lang w:eastAsia="de-DE"/>
      </w:rPr>
      <w:drawing>
        <wp:anchor distT="0" distB="0" distL="114300" distR="114300" simplePos="0" relativeHeight="251659264" behindDoc="1" locked="0" layoutInCell="1" allowOverlap="1" wp14:anchorId="2E9348DA" wp14:editId="635EB26D">
          <wp:simplePos x="0" y="0"/>
          <wp:positionH relativeFrom="column">
            <wp:posOffset>-845820</wp:posOffset>
          </wp:positionH>
          <wp:positionV relativeFrom="paragraph">
            <wp:posOffset>-2065020</wp:posOffset>
          </wp:positionV>
          <wp:extent cx="7721600" cy="3235960"/>
          <wp:effectExtent l="0" t="0" r="0" b="2540"/>
          <wp:wrapNone/>
          <wp:docPr id="5" name="Bild 5" descr="G:\1. Fachbereiche\1.4 Presse+Öffentlichkeitsarbeit\1.4.0 Corporate Design\1.4.0.1 CD-Elemente\Bogen_01 20 Prozent ohne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:\1. Fachbereiche\1.4 Presse+Öffentlichkeitsarbeit\1.4.0 Corporate Design\1.4.0.1 CD-Elemente\Bogen_01 20 Prozent ohne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1600" cy="323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AB5A13" w14:textId="77777777" w:rsidR="0004737D" w:rsidRPr="0004737D" w:rsidRDefault="0004737D" w:rsidP="0004737D">
    <w:pPr>
      <w:pStyle w:val="Fuzeile"/>
      <w:rPr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9F3A09" w14:textId="77777777" w:rsidR="00A5017C" w:rsidRDefault="00A5017C" w:rsidP="00713D84">
      <w:pPr>
        <w:spacing w:after="0" w:line="240" w:lineRule="auto"/>
      </w:pPr>
      <w:r>
        <w:separator/>
      </w:r>
    </w:p>
  </w:footnote>
  <w:footnote w:type="continuationSeparator" w:id="0">
    <w:p w14:paraId="2FCE17F5" w14:textId="77777777" w:rsidR="00A5017C" w:rsidRDefault="00A5017C" w:rsidP="00713D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8B6D3B" w14:textId="77777777" w:rsidR="003B52A6" w:rsidRDefault="00703DD8" w:rsidP="00171E99">
    <w:pPr>
      <w:pStyle w:val="Kopfzeile"/>
    </w:pPr>
    <w:r w:rsidRPr="00703DD8">
      <w:rPr>
        <w:noProof/>
        <w:lang w:eastAsia="de-DE"/>
      </w:rPr>
      <w:drawing>
        <wp:anchor distT="0" distB="0" distL="114300" distR="114300" simplePos="0" relativeHeight="251660288" behindDoc="1" locked="0" layoutInCell="1" allowOverlap="1" wp14:anchorId="551BC101" wp14:editId="24C82DD7">
          <wp:simplePos x="0" y="0"/>
          <wp:positionH relativeFrom="column">
            <wp:posOffset>4265074</wp:posOffset>
          </wp:positionH>
          <wp:positionV relativeFrom="paragraph">
            <wp:posOffset>66151</wp:posOffset>
          </wp:positionV>
          <wp:extent cx="2210400" cy="1105274"/>
          <wp:effectExtent l="0" t="0" r="0" b="0"/>
          <wp:wrapNone/>
          <wp:docPr id="1" name="Grafik 1" descr="C:\Users\s.schulte-döinghaus\Downloads\kljb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schulte-döinghaus\Downloads\kljb-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0400" cy="11052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6BC3A" w14:textId="77777777" w:rsidR="0004737D" w:rsidRDefault="009F538F" w:rsidP="00171E99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42EFFAA1" wp14:editId="0B6ED612">
          <wp:simplePos x="0" y="0"/>
          <wp:positionH relativeFrom="column">
            <wp:posOffset>4269105</wp:posOffset>
          </wp:positionH>
          <wp:positionV relativeFrom="paragraph">
            <wp:posOffset>70485</wp:posOffset>
          </wp:positionV>
          <wp:extent cx="2210435" cy="905510"/>
          <wp:effectExtent l="0" t="0" r="0" b="8890"/>
          <wp:wrapNone/>
          <wp:docPr id="4" name="Bild 4" descr="KLJBlogoCMYK Kop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KLJBlogoCMYK Kop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0435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ocumentProtection w:edit="forms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5C4"/>
    <w:rsid w:val="000058BE"/>
    <w:rsid w:val="00007FEF"/>
    <w:rsid w:val="00011255"/>
    <w:rsid w:val="00020C02"/>
    <w:rsid w:val="00027705"/>
    <w:rsid w:val="0004737D"/>
    <w:rsid w:val="000D0A8B"/>
    <w:rsid w:val="00140AF0"/>
    <w:rsid w:val="00171E99"/>
    <w:rsid w:val="00250F40"/>
    <w:rsid w:val="003024A2"/>
    <w:rsid w:val="00316084"/>
    <w:rsid w:val="003A7453"/>
    <w:rsid w:val="003B4B38"/>
    <w:rsid w:val="003B52A6"/>
    <w:rsid w:val="00403D76"/>
    <w:rsid w:val="00422EB2"/>
    <w:rsid w:val="004A6D11"/>
    <w:rsid w:val="004A6E79"/>
    <w:rsid w:val="00545D5A"/>
    <w:rsid w:val="00575A3D"/>
    <w:rsid w:val="00585C52"/>
    <w:rsid w:val="005B75F4"/>
    <w:rsid w:val="005F7E3E"/>
    <w:rsid w:val="00610D04"/>
    <w:rsid w:val="006339DA"/>
    <w:rsid w:val="0065466D"/>
    <w:rsid w:val="00664CE0"/>
    <w:rsid w:val="006B0381"/>
    <w:rsid w:val="006E5E9E"/>
    <w:rsid w:val="00703DD8"/>
    <w:rsid w:val="00713D84"/>
    <w:rsid w:val="00737010"/>
    <w:rsid w:val="008730EB"/>
    <w:rsid w:val="008736A0"/>
    <w:rsid w:val="008746A0"/>
    <w:rsid w:val="0087735B"/>
    <w:rsid w:val="008E2801"/>
    <w:rsid w:val="00901678"/>
    <w:rsid w:val="0094345A"/>
    <w:rsid w:val="009D247B"/>
    <w:rsid w:val="009F538F"/>
    <w:rsid w:val="00A10934"/>
    <w:rsid w:val="00A5017C"/>
    <w:rsid w:val="00A71912"/>
    <w:rsid w:val="00A8104F"/>
    <w:rsid w:val="00A967B1"/>
    <w:rsid w:val="00B478E3"/>
    <w:rsid w:val="00B564DF"/>
    <w:rsid w:val="00BB68CA"/>
    <w:rsid w:val="00C6351D"/>
    <w:rsid w:val="00C66E5F"/>
    <w:rsid w:val="00C8159F"/>
    <w:rsid w:val="00CB12C5"/>
    <w:rsid w:val="00CD104F"/>
    <w:rsid w:val="00CE7B0F"/>
    <w:rsid w:val="00D326D0"/>
    <w:rsid w:val="00D40C64"/>
    <w:rsid w:val="00D454EB"/>
    <w:rsid w:val="00DE35C4"/>
    <w:rsid w:val="00DF236E"/>
    <w:rsid w:val="00E13324"/>
    <w:rsid w:val="00F21E8A"/>
    <w:rsid w:val="00F54444"/>
    <w:rsid w:val="00FA6CB9"/>
    <w:rsid w:val="00FC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1AC49D"/>
  <w15:chartTrackingRefBased/>
  <w15:docId w15:val="{7AD0B953-228D-444D-9C61-824DC2427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tone Sans" w:eastAsia="Calibri" w:hAnsi="Stone Sans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07FEF"/>
    <w:pPr>
      <w:spacing w:after="200" w:line="276" w:lineRule="auto"/>
    </w:pPr>
    <w:rPr>
      <w:sz w:val="22"/>
      <w:szCs w:val="22"/>
      <w:lang w:eastAsia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478E3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lang w:val="en-US" w:bidi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024A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2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24A2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3024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13D8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13D84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nhideWhenUsed/>
    <w:rsid w:val="00713D8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13D84"/>
    <w:rPr>
      <w:sz w:val="22"/>
      <w:szCs w:val="22"/>
      <w:lang w:eastAsia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478E3"/>
    <w:rPr>
      <w:rFonts w:ascii="Cambria" w:eastAsia="Times New Roman" w:hAnsi="Cambria" w:cs="Times New Roman"/>
      <w:i/>
      <w:iCs/>
      <w:color w:val="404040"/>
      <w:sz w:val="22"/>
      <w:szCs w:val="22"/>
      <w:lang w:val="en-US" w:eastAsia="en-US" w:bidi="en-US"/>
    </w:rPr>
  </w:style>
  <w:style w:type="character" w:styleId="Hyperlink">
    <w:name w:val="Hyperlink"/>
    <w:basedOn w:val="Absatz-Standardschriftart"/>
    <w:uiPriority w:val="99"/>
    <w:unhideWhenUsed/>
    <w:rsid w:val="00664C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\Google%20Drive%20(michalchicha@gmail.com)\1%20KLJB\2019-08-21%20-%20Aktion%20Keine%20Werbung\Materialien%20f&#252;r%20die%20Homepage\Anschreiben%20an%20Abgeordnete\2020-07-%20Musterschreiben%20an%20Abgeordnete%20-%20Keine%20Werbun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2020-07- Musterschreiben an Abgeordnete - Keine Werbung.dotx</Template>
  <TotalTime>0</TotalTime>
  <Pages>1</Pages>
  <Words>234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Wiese Michael</dc:creator>
  <cp:keywords/>
  <dc:description/>
  <cp:lastModifiedBy>m</cp:lastModifiedBy>
  <cp:revision>5</cp:revision>
  <cp:lastPrinted>2009-06-09T10:27:00Z</cp:lastPrinted>
  <dcterms:created xsi:type="dcterms:W3CDTF">2020-09-03T15:24:00Z</dcterms:created>
  <dcterms:modified xsi:type="dcterms:W3CDTF">2020-09-11T12:04:00Z</dcterms:modified>
</cp:coreProperties>
</file>